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0B4F38" w14:textId="77777777" w:rsidR="00E64867" w:rsidRDefault="00E64867" w:rsidP="00E64867"/>
    <w:p w14:paraId="70EB0DF4" w14:textId="77777777" w:rsidR="00E64867" w:rsidRDefault="00E64867" w:rsidP="00E64867">
      <w:r>
        <w:t xml:space="preserve">Town of Rumford is looking for a LEAD WORKER for the Parks and Recreation Department. </w:t>
      </w:r>
      <w:r w:rsidRPr="00814F1D">
        <w:t>Starting wage is dependent on experience and we are willing to train candidates that are interested.</w:t>
      </w:r>
    </w:p>
    <w:p w14:paraId="0483382A" w14:textId="77777777" w:rsidR="00E64867" w:rsidRDefault="00E64867" w:rsidP="00E64867"/>
    <w:p w14:paraId="390E53BD" w14:textId="77777777" w:rsidR="00E64867" w:rsidRDefault="00E64867" w:rsidP="00E64867">
      <w:r>
        <w:t>The Lead Worker works with the Parks and Recreation Department which is responsible for the maintenance and safety of recreation facilities throughout Rumford as well as town-maintained cemeteries. Duties include turf maintenance, landscaping, trail maintenance, sports field maintenance and operating equipment to perform those duties.</w:t>
      </w:r>
    </w:p>
    <w:p w14:paraId="75AF4124" w14:textId="77777777" w:rsidR="00E64867" w:rsidRDefault="00E64867" w:rsidP="00E64867">
      <w:r>
        <w:t>Minimum Qualifications include, but are not limited to:</w:t>
      </w:r>
    </w:p>
    <w:p w14:paraId="5F62E6DB" w14:textId="77777777" w:rsidR="00E64867" w:rsidRDefault="00E64867" w:rsidP="00E64867">
      <w:pPr>
        <w:pStyle w:val="ListParagraph"/>
        <w:numPr>
          <w:ilvl w:val="0"/>
          <w:numId w:val="4"/>
        </w:numPr>
      </w:pPr>
      <w:r>
        <w:t>Must have a valid Maine driver’s license</w:t>
      </w:r>
    </w:p>
    <w:p w14:paraId="703F453C" w14:textId="77777777" w:rsidR="00E64867" w:rsidRDefault="00E64867" w:rsidP="00E64867">
      <w:pPr>
        <w:pStyle w:val="ListParagraph"/>
        <w:numPr>
          <w:ilvl w:val="0"/>
          <w:numId w:val="4"/>
        </w:numPr>
      </w:pPr>
      <w:r>
        <w:t>Must be able to effectively interact with the public</w:t>
      </w:r>
    </w:p>
    <w:p w14:paraId="464FFB4B" w14:textId="77777777" w:rsidR="00E64867" w:rsidRDefault="00E64867" w:rsidP="00E64867">
      <w:pPr>
        <w:pStyle w:val="ListParagraph"/>
        <w:numPr>
          <w:ilvl w:val="0"/>
          <w:numId w:val="4"/>
        </w:numPr>
      </w:pPr>
      <w:r>
        <w:t>Must be able to read and understand product labels</w:t>
      </w:r>
    </w:p>
    <w:p w14:paraId="056846B0" w14:textId="3B7122CD" w:rsidR="00E64867" w:rsidRDefault="00E64867" w:rsidP="00E64867">
      <w:pPr>
        <w:pStyle w:val="ListParagraph"/>
        <w:numPr>
          <w:ilvl w:val="0"/>
          <w:numId w:val="4"/>
        </w:numPr>
      </w:pPr>
      <w:r>
        <w:t>Must be able to effectively</w:t>
      </w:r>
      <w:r w:rsidR="000C171B">
        <w:t xml:space="preserve"> work with and</w:t>
      </w:r>
      <w:r>
        <w:t xml:space="preserve"> communicate with coworkers</w:t>
      </w:r>
      <w:r w:rsidR="000C171B">
        <w:t xml:space="preserve"> and work alone</w:t>
      </w:r>
    </w:p>
    <w:p w14:paraId="0C6C8AA2" w14:textId="77777777" w:rsidR="00E64867" w:rsidRPr="00A26AB0" w:rsidRDefault="00E64867" w:rsidP="00E64867">
      <w:pPr>
        <w:pStyle w:val="ListParagraph"/>
        <w:rPr>
          <w:highlight w:val="yellow"/>
        </w:rPr>
      </w:pPr>
    </w:p>
    <w:p w14:paraId="3B0F2146" w14:textId="77777777" w:rsidR="00E64867" w:rsidRDefault="00E64867" w:rsidP="00E64867">
      <w:r>
        <w:t>Candidate will be scheduled Monday-Friday from 6:00 a.m. – 2:00 p.m., but is expected to be willing to work on occasional weekends and holidays when needed. Candidates should be familiar with and comfortable operating a vehicle with trailer and must be willing to learn how to paint athletic fields.</w:t>
      </w:r>
    </w:p>
    <w:p w14:paraId="4E7C4BA7" w14:textId="77777777" w:rsidR="00E64867" w:rsidRDefault="00E64867" w:rsidP="00E64867">
      <w:r>
        <w:t xml:space="preserve">The Lead Worker position is a full-time position with a full benefits package including health, dental, life, vision and </w:t>
      </w:r>
      <w:proofErr w:type="gramStart"/>
      <w:r>
        <w:t>short term</w:t>
      </w:r>
      <w:proofErr w:type="gramEnd"/>
      <w:r>
        <w:t xml:space="preserve"> disability insurances as well as MPERS retirement plan.</w:t>
      </w:r>
    </w:p>
    <w:p w14:paraId="7F02A7B3" w14:textId="668D55E8" w:rsidR="000C171B" w:rsidRDefault="000C171B" w:rsidP="00E64867">
      <w:r>
        <w:t>Applications will be accepted until a qualified applicant is hired</w:t>
      </w:r>
    </w:p>
    <w:p w14:paraId="116F1B9D" w14:textId="77777777" w:rsidR="00E64867" w:rsidRDefault="00E64867" w:rsidP="00E64867">
      <w:r>
        <w:t>Applications can be picked up at the town office.</w:t>
      </w:r>
    </w:p>
    <w:p w14:paraId="6E83169F" w14:textId="77777777" w:rsidR="00E64867" w:rsidRDefault="00E64867" w:rsidP="00E64867">
      <w:r>
        <w:t>For more information please contact:</w:t>
      </w:r>
    </w:p>
    <w:p w14:paraId="3607C1A1" w14:textId="77777777" w:rsidR="00E64867" w:rsidRDefault="00E64867" w:rsidP="00E64867">
      <w:r>
        <w:t>Marcus Palmer, Parks and Recreation Superintendent</w:t>
      </w:r>
    </w:p>
    <w:p w14:paraId="629C1EAB" w14:textId="77777777" w:rsidR="00E64867" w:rsidRDefault="00E64867" w:rsidP="00E64867">
      <w:r>
        <w:t>Email- mpalmer@rumfordme.org</w:t>
      </w:r>
    </w:p>
    <w:p w14:paraId="1A517684" w14:textId="3ADFEC80" w:rsidR="00E64867" w:rsidRDefault="00E64867" w:rsidP="00E64867">
      <w:r>
        <w:t>Phone- 207-364-7758</w:t>
      </w:r>
    </w:p>
    <w:p w14:paraId="423C6B1D" w14:textId="77777777" w:rsidR="00E64867" w:rsidRDefault="00E64867" w:rsidP="00E64867">
      <w:pPr>
        <w:jc w:val="center"/>
      </w:pPr>
      <w:r>
        <w:t>Rumford is an Equal Opportunity Employer</w:t>
      </w:r>
    </w:p>
    <w:p w14:paraId="73EE02FA" w14:textId="238DD0D3" w:rsidR="00B607D2" w:rsidRPr="00B607D2" w:rsidRDefault="00B607D2" w:rsidP="00B607D2">
      <w:pPr>
        <w:ind w:firstLine="720"/>
        <w:rPr>
          <w:rFonts w:ascii="Arial" w:hAnsi="Arial" w:cs="Arial"/>
        </w:rPr>
      </w:pPr>
    </w:p>
    <w:sectPr w:rsidR="00B607D2" w:rsidRPr="00B607D2" w:rsidSect="00221A30">
      <w:headerReference w:type="default" r:id="rId8"/>
      <w:footerReference w:type="default" r:id="rId9"/>
      <w:headerReference w:type="first" r:id="rId10"/>
      <w:type w:val="continuous"/>
      <w:pgSz w:w="12240" w:h="15840" w:code="1"/>
      <w:pgMar w:top="2844" w:right="990" w:bottom="1440" w:left="1080" w:header="720" w:footer="96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15C756" w14:textId="77777777" w:rsidR="002D7EAA" w:rsidRDefault="002D7EAA">
      <w:r>
        <w:separator/>
      </w:r>
    </w:p>
  </w:endnote>
  <w:endnote w:type="continuationSeparator" w:id="0">
    <w:p w14:paraId="41F18E90" w14:textId="77777777" w:rsidR="002D7EAA" w:rsidRDefault="002D7E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ush Script MT">
    <w:altName w:val="Pristina"/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Forte">
    <w:altName w:val="Papyrus"/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listo MT">
    <w:altName w:val="Cambria Math"/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E3C191" w14:textId="77777777" w:rsidR="00221A30" w:rsidRDefault="00221A30">
    <w:pPr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CD921C" w14:textId="77777777" w:rsidR="002D7EAA" w:rsidRDefault="002D7EAA">
      <w:r>
        <w:separator/>
      </w:r>
    </w:p>
  </w:footnote>
  <w:footnote w:type="continuationSeparator" w:id="0">
    <w:p w14:paraId="7CFC6801" w14:textId="77777777" w:rsidR="002D7EAA" w:rsidRDefault="002D7E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32294A" w14:textId="77777777" w:rsidR="00221A30" w:rsidRDefault="00FF2204">
    <w:pPr>
      <w:pStyle w:val="Header"/>
    </w:pPr>
    <w:r>
      <w:tab/>
    </w:r>
  </w:p>
  <w:p w14:paraId="0C66DA39" w14:textId="77777777" w:rsidR="00AC1392" w:rsidRDefault="00AC139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98B3E0" w14:textId="19D27302" w:rsidR="00221A30" w:rsidRDefault="004B77C0">
    <w:pPr>
      <w:pStyle w:val="Header"/>
      <w:rPr>
        <w:rFonts w:ascii="Forte" w:hAnsi="Forte"/>
      </w:rPr>
    </w:pPr>
    <w:r>
      <w:rPr>
        <w:rFonts w:ascii="Brush Script MT" w:hAnsi="Brush Script MT"/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92221A4" wp14:editId="78957C67">
              <wp:simplePos x="0" y="0"/>
              <wp:positionH relativeFrom="column">
                <wp:posOffset>2411730</wp:posOffset>
              </wp:positionH>
              <wp:positionV relativeFrom="paragraph">
                <wp:posOffset>210820</wp:posOffset>
              </wp:positionV>
              <wp:extent cx="3443605" cy="1235075"/>
              <wp:effectExtent l="1905" t="1270" r="2540" b="190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43605" cy="1235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68F121" w14:textId="77777777" w:rsidR="00EF16AB" w:rsidRDefault="00EF16AB">
                          <w:pPr>
                            <w:pStyle w:val="Header"/>
                            <w:jc w:val="center"/>
                            <w:rPr>
                              <w:rFonts w:ascii="Calisto MT" w:hAnsi="Calisto MT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listo MT" w:hAnsi="Calisto MT"/>
                              <w:sz w:val="32"/>
                              <w:szCs w:val="32"/>
                            </w:rPr>
                            <w:t xml:space="preserve">Town of </w:t>
                          </w:r>
                          <w:r w:rsidR="00FF2204" w:rsidRPr="00EF16AB">
                            <w:rPr>
                              <w:rFonts w:ascii="Calisto MT" w:hAnsi="Calisto MT"/>
                              <w:sz w:val="32"/>
                              <w:szCs w:val="32"/>
                            </w:rPr>
                            <w:t xml:space="preserve">Rumford  </w:t>
                          </w:r>
                        </w:p>
                        <w:p w14:paraId="3BF73310" w14:textId="77777777" w:rsidR="00221A30" w:rsidRPr="00EF16AB" w:rsidRDefault="00C45550">
                          <w:pPr>
                            <w:pStyle w:val="Header"/>
                            <w:jc w:val="center"/>
                            <w:rPr>
                              <w:rFonts w:ascii="Calisto MT" w:hAnsi="Calisto MT"/>
                              <w:sz w:val="32"/>
                              <w:szCs w:val="32"/>
                            </w:rPr>
                          </w:pPr>
                          <w:r w:rsidRPr="00EF16AB">
                            <w:rPr>
                              <w:rFonts w:ascii="Calisto MT" w:hAnsi="Calisto MT"/>
                              <w:sz w:val="32"/>
                              <w:szCs w:val="32"/>
                            </w:rPr>
                            <w:t>P</w:t>
                          </w:r>
                          <w:r w:rsidR="00EF16AB" w:rsidRPr="00EF16AB">
                            <w:rPr>
                              <w:rFonts w:ascii="Calisto MT" w:hAnsi="Calisto MT"/>
                              <w:sz w:val="32"/>
                              <w:szCs w:val="32"/>
                            </w:rPr>
                            <w:t>ark &amp; Recreation</w:t>
                          </w:r>
                          <w:r w:rsidR="00FF2204" w:rsidRPr="00EF16AB">
                            <w:rPr>
                              <w:rFonts w:ascii="Calisto MT" w:hAnsi="Calisto MT"/>
                              <w:sz w:val="32"/>
                              <w:szCs w:val="32"/>
                            </w:rPr>
                            <w:t xml:space="preserve"> Department</w:t>
                          </w:r>
                        </w:p>
                        <w:p w14:paraId="156ECFDF" w14:textId="531375F9" w:rsidR="00221A30" w:rsidRPr="00EF16AB" w:rsidRDefault="004B77C0">
                          <w:pPr>
                            <w:pStyle w:val="Header"/>
                            <w:jc w:val="center"/>
                            <w:rPr>
                              <w:rFonts w:asciiTheme="minorHAnsi" w:hAnsiTheme="minorHAnsi" w:cstheme="minorHAnsi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sz w:val="22"/>
                              <w:szCs w:val="22"/>
                            </w:rPr>
                            <w:t>602 Hosmer Ln.</w:t>
                          </w:r>
                        </w:p>
                        <w:p w14:paraId="5729566E" w14:textId="77777777" w:rsidR="00C45550" w:rsidRPr="00EF16AB" w:rsidRDefault="00C45550">
                          <w:pPr>
                            <w:pStyle w:val="Header"/>
                            <w:jc w:val="center"/>
                            <w:rPr>
                              <w:rFonts w:asciiTheme="minorHAnsi" w:hAnsiTheme="minorHAnsi" w:cstheme="minorHAnsi"/>
                              <w:sz w:val="22"/>
                              <w:szCs w:val="22"/>
                            </w:rPr>
                          </w:pPr>
                          <w:r w:rsidRPr="00EF16AB">
                            <w:rPr>
                              <w:rFonts w:asciiTheme="minorHAnsi" w:hAnsiTheme="minorHAnsi" w:cstheme="minorHAnsi"/>
                              <w:sz w:val="22"/>
                              <w:szCs w:val="22"/>
                            </w:rPr>
                            <w:t>Rumford</w:t>
                          </w:r>
                          <w:r w:rsidR="00EF16AB" w:rsidRPr="00EF16AB">
                            <w:rPr>
                              <w:rFonts w:asciiTheme="minorHAnsi" w:hAnsiTheme="minorHAnsi" w:cstheme="minorHAnsi"/>
                              <w:sz w:val="22"/>
                              <w:szCs w:val="22"/>
                            </w:rPr>
                            <w:t>,</w:t>
                          </w:r>
                          <w:r w:rsidRPr="00EF16AB">
                            <w:rPr>
                              <w:rFonts w:asciiTheme="minorHAnsi" w:hAnsiTheme="minorHAnsi" w:cstheme="minorHAnsi"/>
                              <w:sz w:val="22"/>
                              <w:szCs w:val="22"/>
                            </w:rPr>
                            <w:t xml:space="preserve"> Maine 04276</w:t>
                          </w:r>
                        </w:p>
                        <w:p w14:paraId="67E5B18B" w14:textId="6D3278BE" w:rsidR="00221A30" w:rsidRPr="00EF16AB" w:rsidRDefault="004B77C0">
                          <w:pPr>
                            <w:pStyle w:val="Header"/>
                            <w:jc w:val="center"/>
                            <w:rPr>
                              <w:rFonts w:asciiTheme="minorHAnsi" w:hAnsiTheme="minorHAnsi" w:cstheme="minorHAnsi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sz w:val="22"/>
                              <w:szCs w:val="22"/>
                            </w:rPr>
                            <w:t>207-364-7758</w:t>
                          </w:r>
                        </w:p>
                        <w:p w14:paraId="3159286D" w14:textId="5124769F" w:rsidR="00221A30" w:rsidRDefault="00C45550" w:rsidP="004B77C0">
                          <w:pPr>
                            <w:pStyle w:val="Header"/>
                            <w:jc w:val="center"/>
                          </w:pPr>
                          <w:r w:rsidRPr="00EF16AB">
                            <w:rPr>
                              <w:rFonts w:asciiTheme="minorHAnsi" w:hAnsiTheme="minorHAnsi" w:cstheme="minorHAnsi"/>
                              <w:sz w:val="22"/>
                              <w:szCs w:val="22"/>
                            </w:rPr>
                            <w:t>Email</w:t>
                          </w:r>
                          <w:r w:rsidR="00EF16AB" w:rsidRPr="00EF16AB">
                            <w:rPr>
                              <w:rFonts w:asciiTheme="minorHAnsi" w:hAnsiTheme="minorHAnsi" w:cstheme="minorHAnsi"/>
                              <w:sz w:val="22"/>
                              <w:szCs w:val="22"/>
                            </w:rPr>
                            <w:t xml:space="preserve">:  </w:t>
                          </w:r>
                          <w:r w:rsidR="004B77C0">
                            <w:rPr>
                              <w:rFonts w:asciiTheme="minorHAnsi" w:hAnsiTheme="minorHAnsi" w:cstheme="minorHAnsi"/>
                              <w:sz w:val="22"/>
                              <w:szCs w:val="22"/>
                            </w:rPr>
                            <w:t>mpalmer@rumfordme.org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2221A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189.9pt;margin-top:16.6pt;width:271.15pt;height:97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" filled="f" stroked="f">
              <v:textbox>
                <w:txbxContent>
                  <w:p w14:paraId="1368F121" w14:textId="77777777" w:rsidR="00EF16AB" w:rsidRDefault="00EF16AB">
                    <w:pPr>
                      <w:pStyle w:val="Header"/>
                      <w:jc w:val="center"/>
                      <w:rPr>
                        <w:rFonts w:ascii="Calisto MT" w:hAnsi="Calisto MT"/>
                        <w:sz w:val="32"/>
                        <w:szCs w:val="32"/>
                      </w:rPr>
                    </w:pPr>
                    <w:r>
                      <w:rPr>
                        <w:rFonts w:ascii="Calisto MT" w:hAnsi="Calisto MT"/>
                        <w:sz w:val="32"/>
                        <w:szCs w:val="32"/>
                      </w:rPr>
                      <w:t xml:space="preserve">Town of </w:t>
                    </w:r>
                    <w:r w:rsidR="00FF2204" w:rsidRPr="00EF16AB">
                      <w:rPr>
                        <w:rFonts w:ascii="Calisto MT" w:hAnsi="Calisto MT"/>
                        <w:sz w:val="32"/>
                        <w:szCs w:val="32"/>
                      </w:rPr>
                      <w:t xml:space="preserve">Rumford  </w:t>
                    </w:r>
                  </w:p>
                  <w:p w14:paraId="3BF73310" w14:textId="77777777" w:rsidR="00221A30" w:rsidRPr="00EF16AB" w:rsidRDefault="00C45550">
                    <w:pPr>
                      <w:pStyle w:val="Header"/>
                      <w:jc w:val="center"/>
                      <w:rPr>
                        <w:rFonts w:ascii="Calisto MT" w:hAnsi="Calisto MT"/>
                        <w:sz w:val="32"/>
                        <w:szCs w:val="32"/>
                      </w:rPr>
                    </w:pPr>
                    <w:r w:rsidRPr="00EF16AB">
                      <w:rPr>
                        <w:rFonts w:ascii="Calisto MT" w:hAnsi="Calisto MT"/>
                        <w:sz w:val="32"/>
                        <w:szCs w:val="32"/>
                      </w:rPr>
                      <w:t>P</w:t>
                    </w:r>
                    <w:r w:rsidR="00EF16AB" w:rsidRPr="00EF16AB">
                      <w:rPr>
                        <w:rFonts w:ascii="Calisto MT" w:hAnsi="Calisto MT"/>
                        <w:sz w:val="32"/>
                        <w:szCs w:val="32"/>
                      </w:rPr>
                      <w:t>ark &amp; Recreation</w:t>
                    </w:r>
                    <w:r w:rsidR="00FF2204" w:rsidRPr="00EF16AB">
                      <w:rPr>
                        <w:rFonts w:ascii="Calisto MT" w:hAnsi="Calisto MT"/>
                        <w:sz w:val="32"/>
                        <w:szCs w:val="32"/>
                      </w:rPr>
                      <w:t xml:space="preserve"> Department</w:t>
                    </w:r>
                  </w:p>
                  <w:p w14:paraId="156ECFDF" w14:textId="531375F9" w:rsidR="00221A30" w:rsidRPr="00EF16AB" w:rsidRDefault="004B77C0">
                    <w:pPr>
                      <w:pStyle w:val="Header"/>
                      <w:jc w:val="center"/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</w:pPr>
                    <w:r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t>602 Hosmer Ln.</w:t>
                    </w:r>
                  </w:p>
                  <w:p w14:paraId="5729566E" w14:textId="77777777" w:rsidR="00C45550" w:rsidRPr="00EF16AB" w:rsidRDefault="00C45550">
                    <w:pPr>
                      <w:pStyle w:val="Header"/>
                      <w:jc w:val="center"/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</w:pPr>
                    <w:r w:rsidRPr="00EF16AB"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t>Rumford</w:t>
                    </w:r>
                    <w:r w:rsidR="00EF16AB" w:rsidRPr="00EF16AB"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t>,</w:t>
                    </w:r>
                    <w:r w:rsidRPr="00EF16AB"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t xml:space="preserve"> Maine 04276</w:t>
                    </w:r>
                  </w:p>
                  <w:p w14:paraId="67E5B18B" w14:textId="6D3278BE" w:rsidR="00221A30" w:rsidRPr="00EF16AB" w:rsidRDefault="004B77C0">
                    <w:pPr>
                      <w:pStyle w:val="Header"/>
                      <w:jc w:val="center"/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</w:pPr>
                    <w:r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t>207-364-7758</w:t>
                    </w:r>
                  </w:p>
                  <w:p w14:paraId="3159286D" w14:textId="5124769F" w:rsidR="00221A30" w:rsidRDefault="00C45550" w:rsidP="004B77C0">
                    <w:pPr>
                      <w:pStyle w:val="Header"/>
                      <w:jc w:val="center"/>
                    </w:pPr>
                    <w:r w:rsidRPr="00EF16AB"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t>Email</w:t>
                    </w:r>
                    <w:r w:rsidR="00EF16AB" w:rsidRPr="00EF16AB"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t xml:space="preserve">:  </w:t>
                    </w:r>
                    <w:r w:rsidR="004B77C0"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t>mpalmer@rumfordme.org</w:t>
                    </w:r>
                  </w:p>
                </w:txbxContent>
              </v:textbox>
            </v:shape>
          </w:pict>
        </mc:Fallback>
      </mc:AlternateContent>
    </w:r>
    <w:r w:rsidR="00EF2AEE">
      <w:rPr>
        <w:rFonts w:ascii="Forte" w:hAnsi="Forte"/>
        <w:noProof/>
      </w:rPr>
      <w:drawing>
        <wp:inline distT="0" distB="0" distL="0" distR="0" wp14:anchorId="5D717488" wp14:editId="64906B15">
          <wp:extent cx="2278380" cy="2063750"/>
          <wp:effectExtent l="19050" t="0" r="7620" b="0"/>
          <wp:docPr id="1" name="Picture 1" descr="..\..\..\CEO-PERMIT TRACKING\RUMFORD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\..\..\CEO-PERMIT TRACKING\RUMFORD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lum contrast="2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8380" cy="2063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12395BAA" w14:textId="77777777" w:rsidR="00221A30" w:rsidRDefault="00221A30">
    <w:pPr>
      <w:pStyle w:val="Header"/>
      <w:rPr>
        <w:rFonts w:ascii="Arial Narrow" w:hAnsi="Arial Narrow"/>
        <w:sz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101077"/>
    <w:multiLevelType w:val="singleLevel"/>
    <w:tmpl w:val="D8D4D12C"/>
    <w:lvl w:ilvl="0">
      <w:start w:val="1"/>
      <w:numFmt w:val="decimal"/>
      <w:pStyle w:val="ListNumb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36063A36"/>
    <w:multiLevelType w:val="singleLevel"/>
    <w:tmpl w:val="6B2600BC"/>
    <w:lvl w:ilvl="0">
      <w:start w:val="1"/>
      <w:numFmt w:val="bullet"/>
      <w:pStyle w:val="List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abstractNum w:abstractNumId="2" w15:restartNumberingAfterBreak="0">
    <w:nsid w:val="584F1809"/>
    <w:multiLevelType w:val="hybridMultilevel"/>
    <w:tmpl w:val="B2B097C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ED7978"/>
    <w:multiLevelType w:val="hybridMultilevel"/>
    <w:tmpl w:val="A97205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6750646">
    <w:abstractNumId w:val="1"/>
  </w:num>
  <w:num w:numId="2" w16cid:durableId="71586270">
    <w:abstractNumId w:val="0"/>
  </w:num>
  <w:num w:numId="3" w16cid:durableId="817692889">
    <w:abstractNumId w:val="2"/>
  </w:num>
  <w:num w:numId="4" w16cid:durableId="144703930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US" w:vendorID="8" w:dllVersion="513" w:checkStyle="1"/>
  <w:proofState w:spelling="clean" w:grammar="clean"/>
  <w:attachedTemplate r:id="rId1"/>
  <w:defaultTabStop w:val="720"/>
  <w:doNotHyphenateCaps/>
  <w:drawingGridHorizontalSpacing w:val="187"/>
  <w:drawingGridVerticalSpacing w:val="187"/>
  <w:doNotUseMarginsForDrawingGridOrigin/>
  <w:drawingGridHorizontalOrigin w:val="1699"/>
  <w:drawingGridVerticalOrigin w:val="1987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71B9"/>
    <w:rsid w:val="00044E96"/>
    <w:rsid w:val="0007053E"/>
    <w:rsid w:val="00084352"/>
    <w:rsid w:val="000C171B"/>
    <w:rsid w:val="001449DA"/>
    <w:rsid w:val="001A7ACE"/>
    <w:rsid w:val="001B0BFB"/>
    <w:rsid w:val="001B59AE"/>
    <w:rsid w:val="00221A30"/>
    <w:rsid w:val="002369A1"/>
    <w:rsid w:val="00283FF5"/>
    <w:rsid w:val="0028412F"/>
    <w:rsid w:val="002D404B"/>
    <w:rsid w:val="002D4E1E"/>
    <w:rsid w:val="002D7EAA"/>
    <w:rsid w:val="00301CF4"/>
    <w:rsid w:val="00332925"/>
    <w:rsid w:val="00335D55"/>
    <w:rsid w:val="0035395E"/>
    <w:rsid w:val="003662E0"/>
    <w:rsid w:val="00392615"/>
    <w:rsid w:val="003B7BEF"/>
    <w:rsid w:val="003C15F6"/>
    <w:rsid w:val="003D7C69"/>
    <w:rsid w:val="00414617"/>
    <w:rsid w:val="004528FA"/>
    <w:rsid w:val="00454D3B"/>
    <w:rsid w:val="00466314"/>
    <w:rsid w:val="00493F82"/>
    <w:rsid w:val="004B77C0"/>
    <w:rsid w:val="004D7964"/>
    <w:rsid w:val="00503020"/>
    <w:rsid w:val="00504A13"/>
    <w:rsid w:val="00531569"/>
    <w:rsid w:val="005844BA"/>
    <w:rsid w:val="005866A1"/>
    <w:rsid w:val="00591C8A"/>
    <w:rsid w:val="005B374C"/>
    <w:rsid w:val="005E2245"/>
    <w:rsid w:val="00671FC2"/>
    <w:rsid w:val="00690DDB"/>
    <w:rsid w:val="006C240A"/>
    <w:rsid w:val="00707D74"/>
    <w:rsid w:val="0076519A"/>
    <w:rsid w:val="0077694E"/>
    <w:rsid w:val="007B0D85"/>
    <w:rsid w:val="007C5B95"/>
    <w:rsid w:val="007C6B2F"/>
    <w:rsid w:val="007E0F96"/>
    <w:rsid w:val="008031CA"/>
    <w:rsid w:val="00811B9A"/>
    <w:rsid w:val="0088002E"/>
    <w:rsid w:val="008A1EA9"/>
    <w:rsid w:val="008E1411"/>
    <w:rsid w:val="009165EE"/>
    <w:rsid w:val="00A017E9"/>
    <w:rsid w:val="00A063AA"/>
    <w:rsid w:val="00A16C0C"/>
    <w:rsid w:val="00A67028"/>
    <w:rsid w:val="00AB74FD"/>
    <w:rsid w:val="00AC1392"/>
    <w:rsid w:val="00AF225A"/>
    <w:rsid w:val="00B34A3A"/>
    <w:rsid w:val="00B607D2"/>
    <w:rsid w:val="00BA10D8"/>
    <w:rsid w:val="00BC1E65"/>
    <w:rsid w:val="00BE71C5"/>
    <w:rsid w:val="00C04D3E"/>
    <w:rsid w:val="00C0505C"/>
    <w:rsid w:val="00C1077B"/>
    <w:rsid w:val="00C45550"/>
    <w:rsid w:val="00C52C22"/>
    <w:rsid w:val="00C7386C"/>
    <w:rsid w:val="00C81858"/>
    <w:rsid w:val="00C871B9"/>
    <w:rsid w:val="00D80234"/>
    <w:rsid w:val="00D972CA"/>
    <w:rsid w:val="00DD0F6B"/>
    <w:rsid w:val="00E039EC"/>
    <w:rsid w:val="00E404E3"/>
    <w:rsid w:val="00E5348A"/>
    <w:rsid w:val="00E64867"/>
    <w:rsid w:val="00E73D65"/>
    <w:rsid w:val="00E73DD1"/>
    <w:rsid w:val="00E86D42"/>
    <w:rsid w:val="00EF16AB"/>
    <w:rsid w:val="00EF2AEE"/>
    <w:rsid w:val="00F058F0"/>
    <w:rsid w:val="00F36B56"/>
    <w:rsid w:val="00FC173F"/>
    <w:rsid w:val="00FD5BD4"/>
    <w:rsid w:val="00FF2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49CA4FD"/>
  <w15:docId w15:val="{F3318C93-3E0A-4E33-81C4-692A94307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1A30"/>
    <w:pPr>
      <w:jc w:val="both"/>
    </w:pPr>
    <w:rPr>
      <w:rFonts w:ascii="Garamond" w:hAnsi="Garamond"/>
      <w:kern w:val="18"/>
    </w:rPr>
  </w:style>
  <w:style w:type="paragraph" w:styleId="Heading1">
    <w:name w:val="heading 1"/>
    <w:basedOn w:val="HeadingBase"/>
    <w:next w:val="BodyText"/>
    <w:qFormat/>
    <w:rsid w:val="00221A30"/>
    <w:pPr>
      <w:spacing w:after="180"/>
      <w:jc w:val="center"/>
      <w:outlineLvl w:val="0"/>
    </w:pPr>
    <w:rPr>
      <w:smallCaps/>
      <w:spacing w:val="20"/>
      <w:sz w:val="21"/>
    </w:rPr>
  </w:style>
  <w:style w:type="paragraph" w:styleId="Heading2">
    <w:name w:val="heading 2"/>
    <w:basedOn w:val="HeadingBase"/>
    <w:next w:val="BodyText"/>
    <w:qFormat/>
    <w:rsid w:val="00221A30"/>
    <w:pPr>
      <w:spacing w:after="170"/>
      <w:outlineLvl w:val="1"/>
    </w:pPr>
    <w:rPr>
      <w:caps/>
      <w:sz w:val="21"/>
    </w:rPr>
  </w:style>
  <w:style w:type="paragraph" w:styleId="Heading3">
    <w:name w:val="heading 3"/>
    <w:basedOn w:val="HeadingBase"/>
    <w:next w:val="BodyText"/>
    <w:qFormat/>
    <w:rsid w:val="00221A30"/>
    <w:pPr>
      <w:spacing w:after="240"/>
      <w:outlineLvl w:val="2"/>
    </w:pPr>
    <w:rPr>
      <w:i/>
    </w:rPr>
  </w:style>
  <w:style w:type="paragraph" w:styleId="Heading4">
    <w:name w:val="heading 4"/>
    <w:basedOn w:val="HeadingBase"/>
    <w:next w:val="BodyText"/>
    <w:qFormat/>
    <w:rsid w:val="00221A30"/>
    <w:pPr>
      <w:outlineLvl w:val="3"/>
    </w:pPr>
    <w:rPr>
      <w:smallCaps/>
      <w:sz w:val="23"/>
    </w:rPr>
  </w:style>
  <w:style w:type="paragraph" w:styleId="Heading5">
    <w:name w:val="heading 5"/>
    <w:basedOn w:val="HeadingBase"/>
    <w:next w:val="BodyText"/>
    <w:qFormat/>
    <w:rsid w:val="00221A30"/>
    <w:pPr>
      <w:outlineLvl w:val="4"/>
    </w:pPr>
  </w:style>
  <w:style w:type="paragraph" w:styleId="Heading6">
    <w:name w:val="heading 6"/>
    <w:basedOn w:val="HeadingBase"/>
    <w:next w:val="BodyText"/>
    <w:qFormat/>
    <w:rsid w:val="00221A30"/>
    <w:pPr>
      <w:outlineLvl w:val="5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ttentionLine">
    <w:name w:val="Attention Line"/>
    <w:basedOn w:val="Normal"/>
    <w:next w:val="Salutation"/>
    <w:rsid w:val="00221A30"/>
    <w:pPr>
      <w:spacing w:before="220" w:line="240" w:lineRule="atLeast"/>
    </w:pPr>
  </w:style>
  <w:style w:type="paragraph" w:styleId="Salutation">
    <w:name w:val="Salutation"/>
    <w:basedOn w:val="Normal"/>
    <w:next w:val="SubjectLine"/>
    <w:semiHidden/>
    <w:rsid w:val="00221A30"/>
    <w:pPr>
      <w:spacing w:before="240" w:after="240" w:line="240" w:lineRule="atLeast"/>
      <w:jc w:val="left"/>
    </w:pPr>
  </w:style>
  <w:style w:type="paragraph" w:styleId="BodyText">
    <w:name w:val="Body Text"/>
    <w:basedOn w:val="Normal"/>
    <w:semiHidden/>
    <w:rsid w:val="00221A30"/>
    <w:pPr>
      <w:spacing w:after="240" w:line="240" w:lineRule="atLeast"/>
      <w:ind w:firstLine="360"/>
    </w:pPr>
  </w:style>
  <w:style w:type="paragraph" w:customStyle="1" w:styleId="CcList">
    <w:name w:val="Cc List"/>
    <w:basedOn w:val="Normal"/>
    <w:rsid w:val="00221A30"/>
    <w:pPr>
      <w:keepLines/>
      <w:spacing w:line="240" w:lineRule="atLeast"/>
      <w:ind w:left="360" w:hanging="360"/>
    </w:pPr>
  </w:style>
  <w:style w:type="paragraph" w:styleId="Closing">
    <w:name w:val="Closing"/>
    <w:basedOn w:val="Normal"/>
    <w:next w:val="Signature"/>
    <w:semiHidden/>
    <w:rsid w:val="00221A30"/>
    <w:pPr>
      <w:keepNext/>
      <w:spacing w:after="120" w:line="240" w:lineRule="atLeast"/>
      <w:ind w:left="4565"/>
    </w:pPr>
  </w:style>
  <w:style w:type="paragraph" w:styleId="Signature">
    <w:name w:val="Signature"/>
    <w:basedOn w:val="Normal"/>
    <w:next w:val="SignatureJobTitle"/>
    <w:semiHidden/>
    <w:rsid w:val="00221A30"/>
    <w:pPr>
      <w:keepNext/>
      <w:spacing w:before="880" w:line="240" w:lineRule="atLeast"/>
      <w:ind w:left="4565"/>
      <w:jc w:val="left"/>
    </w:pPr>
  </w:style>
  <w:style w:type="paragraph" w:customStyle="1" w:styleId="CompanyName">
    <w:name w:val="Company Name"/>
    <w:basedOn w:val="BodyText"/>
    <w:next w:val="Date"/>
    <w:rsid w:val="00221A30"/>
    <w:pPr>
      <w:keepLines/>
      <w:framePr w:w="8640" w:h="1440" w:wrap="notBeside" w:vAnchor="page" w:hAnchor="margin" w:xAlign="center" w:y="889"/>
      <w:spacing w:after="40"/>
      <w:ind w:firstLine="0"/>
      <w:jc w:val="center"/>
    </w:pPr>
    <w:rPr>
      <w:caps/>
      <w:spacing w:val="75"/>
      <w:sz w:val="21"/>
    </w:rPr>
  </w:style>
  <w:style w:type="paragraph" w:styleId="Date">
    <w:name w:val="Date"/>
    <w:basedOn w:val="Normal"/>
    <w:next w:val="InsideAddressName"/>
    <w:semiHidden/>
    <w:rsid w:val="00221A30"/>
    <w:pPr>
      <w:spacing w:after="220"/>
      <w:ind w:left="4565"/>
    </w:pPr>
  </w:style>
  <w:style w:type="character" w:styleId="Emphasis">
    <w:name w:val="Emphasis"/>
    <w:qFormat/>
    <w:rsid w:val="00221A30"/>
    <w:rPr>
      <w:caps/>
      <w:sz w:val="18"/>
    </w:rPr>
  </w:style>
  <w:style w:type="paragraph" w:customStyle="1" w:styleId="Enclosure">
    <w:name w:val="Enclosure"/>
    <w:basedOn w:val="Normal"/>
    <w:next w:val="CcList"/>
    <w:rsid w:val="00221A30"/>
    <w:pPr>
      <w:keepNext/>
      <w:keepLines/>
      <w:spacing w:before="120" w:after="120" w:line="240" w:lineRule="atLeast"/>
    </w:pPr>
  </w:style>
  <w:style w:type="paragraph" w:customStyle="1" w:styleId="HeadingBase">
    <w:name w:val="Heading Base"/>
    <w:basedOn w:val="BodyText"/>
    <w:next w:val="BodyText"/>
    <w:rsid w:val="00221A30"/>
    <w:pPr>
      <w:keepNext/>
      <w:keepLines/>
      <w:spacing w:after="0"/>
      <w:ind w:firstLine="0"/>
      <w:jc w:val="left"/>
    </w:pPr>
    <w:rPr>
      <w:kern w:val="20"/>
    </w:rPr>
  </w:style>
  <w:style w:type="paragraph" w:customStyle="1" w:styleId="InsideAddress">
    <w:name w:val="Inside Address"/>
    <w:basedOn w:val="Normal"/>
    <w:rsid w:val="00221A30"/>
    <w:pPr>
      <w:spacing w:line="240" w:lineRule="atLeast"/>
    </w:pPr>
  </w:style>
  <w:style w:type="paragraph" w:customStyle="1" w:styleId="InsideAddressName">
    <w:name w:val="Inside Address Name"/>
    <w:basedOn w:val="InsideAddress"/>
    <w:next w:val="InsideAddress"/>
    <w:rsid w:val="00221A30"/>
    <w:pPr>
      <w:spacing w:before="220"/>
    </w:pPr>
  </w:style>
  <w:style w:type="paragraph" w:customStyle="1" w:styleId="MailingInstructions">
    <w:name w:val="Mailing Instructions"/>
    <w:basedOn w:val="Normal"/>
    <w:next w:val="InsideAddressName"/>
    <w:rsid w:val="00221A30"/>
    <w:pPr>
      <w:keepNext/>
      <w:spacing w:after="240" w:line="240" w:lineRule="atLeast"/>
    </w:pPr>
    <w:rPr>
      <w:caps/>
    </w:rPr>
  </w:style>
  <w:style w:type="paragraph" w:customStyle="1" w:styleId="ReferenceInitials">
    <w:name w:val="Reference Initials"/>
    <w:basedOn w:val="Normal"/>
    <w:next w:val="Enclosure"/>
    <w:rsid w:val="00221A30"/>
    <w:pPr>
      <w:keepNext/>
      <w:spacing w:before="220" w:line="240" w:lineRule="atLeast"/>
      <w:jc w:val="left"/>
    </w:pPr>
  </w:style>
  <w:style w:type="paragraph" w:customStyle="1" w:styleId="ReferenceLine">
    <w:name w:val="Reference Line"/>
    <w:basedOn w:val="Normal"/>
    <w:next w:val="MailingInstructions"/>
    <w:rsid w:val="00221A30"/>
    <w:pPr>
      <w:keepNext/>
      <w:spacing w:after="240" w:line="240" w:lineRule="atLeast"/>
      <w:jc w:val="left"/>
    </w:pPr>
  </w:style>
  <w:style w:type="paragraph" w:customStyle="1" w:styleId="ReturnAddress">
    <w:name w:val="Return Address"/>
    <w:rsid w:val="00221A30"/>
    <w:pPr>
      <w:framePr w:w="8640" w:h="1440" w:hSpace="187" w:vSpace="187" w:wrap="notBeside" w:vAnchor="page" w:hAnchor="margin" w:xAlign="center" w:yAlign="bottom" w:anchorLock="1"/>
      <w:tabs>
        <w:tab w:val="left" w:pos="2160"/>
      </w:tabs>
      <w:spacing w:line="240" w:lineRule="atLeast"/>
      <w:ind w:right="-240"/>
      <w:jc w:val="center"/>
    </w:pPr>
    <w:rPr>
      <w:rFonts w:ascii="Garamond" w:hAnsi="Garamond"/>
      <w:caps/>
      <w:spacing w:val="30"/>
      <w:sz w:val="14"/>
    </w:rPr>
  </w:style>
  <w:style w:type="paragraph" w:customStyle="1" w:styleId="SignatureCompany">
    <w:name w:val="Signature Company"/>
    <w:basedOn w:val="Signature"/>
    <w:next w:val="ReferenceInitials"/>
    <w:rsid w:val="00221A30"/>
    <w:pPr>
      <w:spacing w:before="0"/>
    </w:pPr>
  </w:style>
  <w:style w:type="paragraph" w:customStyle="1" w:styleId="SignatureJobTitle">
    <w:name w:val="Signature Job Title"/>
    <w:basedOn w:val="Signature"/>
    <w:next w:val="SignatureCompany"/>
    <w:rsid w:val="00221A30"/>
    <w:pPr>
      <w:spacing w:before="0"/>
    </w:pPr>
  </w:style>
  <w:style w:type="character" w:customStyle="1" w:styleId="Slogan">
    <w:name w:val="Slogan"/>
    <w:basedOn w:val="DefaultParagraphFont"/>
    <w:rsid w:val="00221A30"/>
    <w:rPr>
      <w:i/>
      <w:spacing w:val="70"/>
    </w:rPr>
  </w:style>
  <w:style w:type="paragraph" w:customStyle="1" w:styleId="SubjectLine">
    <w:name w:val="Subject Line"/>
    <w:basedOn w:val="Normal"/>
    <w:next w:val="BodyText"/>
    <w:rsid w:val="00221A30"/>
    <w:pPr>
      <w:spacing w:after="180" w:line="240" w:lineRule="atLeast"/>
      <w:ind w:left="360" w:hanging="360"/>
      <w:jc w:val="left"/>
    </w:pPr>
    <w:rPr>
      <w:caps/>
      <w:sz w:val="21"/>
    </w:rPr>
  </w:style>
  <w:style w:type="paragraph" w:styleId="Header">
    <w:name w:val="header"/>
    <w:basedOn w:val="Normal"/>
    <w:semiHidden/>
    <w:rsid w:val="00221A30"/>
    <w:pPr>
      <w:tabs>
        <w:tab w:val="center" w:pos="4320"/>
        <w:tab w:val="right" w:pos="8640"/>
      </w:tabs>
    </w:pPr>
  </w:style>
  <w:style w:type="paragraph" w:styleId="List">
    <w:name w:val="List"/>
    <w:basedOn w:val="BodyText"/>
    <w:semiHidden/>
    <w:rsid w:val="00221A30"/>
    <w:pPr>
      <w:ind w:left="720" w:hanging="360"/>
    </w:pPr>
  </w:style>
  <w:style w:type="paragraph" w:styleId="ListBullet">
    <w:name w:val="List Bullet"/>
    <w:basedOn w:val="List"/>
    <w:semiHidden/>
    <w:rsid w:val="00221A30"/>
    <w:pPr>
      <w:numPr>
        <w:numId w:val="1"/>
      </w:numPr>
      <w:ind w:right="720"/>
    </w:pPr>
  </w:style>
  <w:style w:type="paragraph" w:styleId="ListNumber">
    <w:name w:val="List Number"/>
    <w:basedOn w:val="List"/>
    <w:semiHidden/>
    <w:rsid w:val="00221A30"/>
    <w:pPr>
      <w:numPr>
        <w:numId w:val="2"/>
      </w:numPr>
      <w:ind w:right="720"/>
    </w:pPr>
  </w:style>
  <w:style w:type="paragraph" w:styleId="Footer">
    <w:name w:val="footer"/>
    <w:basedOn w:val="Normal"/>
    <w:semiHidden/>
    <w:rsid w:val="00221A30"/>
    <w:pPr>
      <w:tabs>
        <w:tab w:val="center" w:pos="4320"/>
        <w:tab w:val="right" w:pos="8640"/>
      </w:tabs>
    </w:pPr>
  </w:style>
  <w:style w:type="paragraph" w:customStyle="1" w:styleId="Style">
    <w:name w:val="Style"/>
    <w:rsid w:val="00221A30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2A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2AEE"/>
    <w:rPr>
      <w:rFonts w:ascii="Tahoma" w:hAnsi="Tahoma" w:cs="Tahoma"/>
      <w:kern w:val="18"/>
      <w:sz w:val="16"/>
      <w:szCs w:val="16"/>
    </w:rPr>
  </w:style>
  <w:style w:type="paragraph" w:styleId="ListParagraph">
    <w:name w:val="List Paragraph"/>
    <w:basedOn w:val="Normal"/>
    <w:uiPriority w:val="34"/>
    <w:qFormat/>
    <w:rsid w:val="00E64867"/>
    <w:pPr>
      <w:spacing w:after="160" w:line="259" w:lineRule="auto"/>
      <w:ind w:left="720"/>
      <w:contextualSpacing/>
      <w:jc w:val="left"/>
    </w:pPr>
    <w:rPr>
      <w:rFonts w:asciiTheme="minorHAnsi" w:eastAsiaTheme="minorHAnsi" w:hAnsiTheme="minorHAnsi" w:cstheme="minorBidi"/>
      <w:kern w:val="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umford%20Parks\Documents\letters%20and%20contacts\Dept%20letter%20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02FDFC-594D-48D0-8CD5-D7F86A1ADB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Dept letter head</Template>
  <TotalTime>3</TotalTime>
  <Pages>1</Pages>
  <Words>238</Words>
  <Characters>1358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Elegant Letter</vt:lpstr>
    </vt:vector>
  </TitlesOfParts>
  <Company>Hewlett-Packard</Company>
  <LinksUpToDate>false</LinksUpToDate>
  <CharactersWithSpaces>1593</CharactersWithSpaces>
  <SharedDoc>false</SharedDoc>
  <HLinks>
    <vt:vector size="6" baseType="variant">
      <vt:variant>
        <vt:i4>7012477</vt:i4>
      </vt:variant>
      <vt:variant>
        <vt:i4>3126</vt:i4>
      </vt:variant>
      <vt:variant>
        <vt:i4>1025</vt:i4>
      </vt:variant>
      <vt:variant>
        <vt:i4>1</vt:i4>
      </vt:variant>
      <vt:variant>
        <vt:lpwstr>..\..\..\CEO-PERMIT TRACKING\RUMFORD LOGO.JPG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Elegant Letter</dc:title>
  <dc:creator>Rumford Parks</dc:creator>
  <cp:lastModifiedBy>Rumford Parks</cp:lastModifiedBy>
  <cp:revision>2</cp:revision>
  <cp:lastPrinted>2016-03-16T14:43:00Z</cp:lastPrinted>
  <dcterms:created xsi:type="dcterms:W3CDTF">2023-06-30T14:56:00Z</dcterms:created>
  <dcterms:modified xsi:type="dcterms:W3CDTF">2023-06-30T14:56:00Z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DefaultLanguage">
    <vt:bool>true</vt:bool>
  </property>
  <property fmtid="{D5CDD505-2E9C-101B-9397-08002B2CF9AE}" pid="3" name="Version">
    <vt:i4>99022200</vt:i4>
  </property>
  <property fmtid="{D5CDD505-2E9C-101B-9397-08002B2CF9AE}" pid="4" name="LCID">
    <vt:i4>1033</vt:i4>
  </property>
</Properties>
</file>